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21941" w14:textId="77777777" w:rsidR="003926FE" w:rsidRPr="00D512AA" w:rsidRDefault="003926FE" w:rsidP="003926FE">
      <w:pPr>
        <w:pStyle w:val="title"/>
        <w:rPr>
          <w:rFonts w:ascii="Times" w:hAnsi="Times"/>
        </w:rPr>
      </w:pPr>
      <w:bookmarkStart w:id="0" w:name="_GoBack"/>
      <w:bookmarkEnd w:id="0"/>
      <w:r w:rsidRPr="00D512AA">
        <w:rPr>
          <w:rFonts w:ascii="Times" w:hAnsi="Times"/>
        </w:rPr>
        <w:t>Title</w:t>
      </w:r>
      <w:r>
        <w:rPr>
          <w:rFonts w:ascii="Times" w:hAnsi="Times"/>
        </w:rPr>
        <w:t xml:space="preserve"> in Times 14 pt</w:t>
      </w:r>
    </w:p>
    <w:p w14:paraId="67AFB8BD" w14:textId="77777777" w:rsidR="003926FE" w:rsidRDefault="003926FE" w:rsidP="003926FE">
      <w:pPr>
        <w:pStyle w:val="author"/>
      </w:pPr>
      <w:r w:rsidRPr="00EE404D">
        <w:t>Author list</w:t>
      </w:r>
      <w:r>
        <w:t xml:space="preserve"> in Times  11 pt bold</w:t>
      </w:r>
    </w:p>
    <w:p w14:paraId="5B4F1A9A" w14:textId="77777777" w:rsidR="003926FE" w:rsidRDefault="003926FE" w:rsidP="002E0B68">
      <w:pPr>
        <w:pStyle w:val="authorinfo"/>
        <w:spacing w:after="0"/>
        <w:rPr>
          <w:i w:val="0"/>
        </w:rPr>
      </w:pPr>
      <w:r w:rsidRPr="0040287B">
        <w:rPr>
          <w:i w:val="0"/>
        </w:rPr>
        <w:t>Author Institution, Country in Times</w:t>
      </w:r>
      <w:r w:rsidR="002E0B68">
        <w:rPr>
          <w:i w:val="0"/>
        </w:rPr>
        <w:t xml:space="preserve"> italics</w:t>
      </w:r>
      <w:r w:rsidRPr="0040287B">
        <w:rPr>
          <w:i w:val="0"/>
        </w:rPr>
        <w:t xml:space="preserve"> 11 pt</w:t>
      </w:r>
    </w:p>
    <w:p w14:paraId="04BC6E06" w14:textId="77777777" w:rsidR="002E0B68" w:rsidRPr="002E0B68" w:rsidRDefault="002E0B68" w:rsidP="002E0B68">
      <w:pPr>
        <w:pStyle w:val="authorinfo"/>
        <w:rPr>
          <w:i w:val="0"/>
        </w:rPr>
      </w:pPr>
      <w:r w:rsidRPr="002E0B68">
        <w:rPr>
          <w:i w:val="0"/>
        </w:rPr>
        <w:t>Corresponding author email address</w:t>
      </w:r>
      <w:r>
        <w:rPr>
          <w:i w:val="0"/>
        </w:rPr>
        <w:t xml:space="preserve"> </w:t>
      </w:r>
      <w:r w:rsidRPr="0040287B">
        <w:rPr>
          <w:i w:val="0"/>
        </w:rPr>
        <w:t>in Times</w:t>
      </w:r>
      <w:r>
        <w:rPr>
          <w:i w:val="0"/>
        </w:rPr>
        <w:t xml:space="preserve"> italics</w:t>
      </w:r>
      <w:r w:rsidRPr="0040287B">
        <w:rPr>
          <w:i w:val="0"/>
        </w:rPr>
        <w:t xml:space="preserve"> 11 pt</w:t>
      </w:r>
    </w:p>
    <w:p w14:paraId="4BD59B1E" w14:textId="77777777" w:rsidR="003926FE" w:rsidRDefault="003926FE" w:rsidP="003926FE">
      <w:pPr>
        <w:pStyle w:val="p1a"/>
      </w:pPr>
      <w:r>
        <w:t>Abstract in Times 11pt</w:t>
      </w:r>
      <w:r w:rsidR="002A73B3">
        <w:t xml:space="preserve"> Abstract in Times 11pt Abstract in Times 11pt A</w:t>
      </w:r>
      <w:r w:rsidR="002A73B3">
        <w:t>b</w:t>
      </w:r>
      <w:r w:rsidR="002A73B3">
        <w:t>stract in Times 11pt</w:t>
      </w:r>
      <w:r w:rsidR="00582DF1">
        <w:t>. 150 word limit for length of Abstract.</w:t>
      </w:r>
    </w:p>
    <w:p w14:paraId="5CACBDEA" w14:textId="77777777" w:rsidR="003926FE" w:rsidRPr="00D512AA" w:rsidRDefault="003926FE" w:rsidP="003926FE">
      <w:pPr>
        <w:pStyle w:val="heading10"/>
        <w:rPr>
          <w:rFonts w:ascii="Times" w:hAnsi="Times"/>
        </w:rPr>
      </w:pPr>
      <w:r w:rsidRPr="00D512AA">
        <w:rPr>
          <w:rFonts w:ascii="Times" w:hAnsi="Times"/>
        </w:rPr>
        <w:t>Heading level 1</w:t>
      </w:r>
      <w:r>
        <w:rPr>
          <w:rFonts w:ascii="Times" w:hAnsi="Times"/>
        </w:rPr>
        <w:t xml:space="preserve"> in Times 12 pt bold</w:t>
      </w:r>
    </w:p>
    <w:p w14:paraId="69FEA90D" w14:textId="77777777" w:rsidR="003926FE" w:rsidRDefault="003926FE" w:rsidP="003926FE">
      <w:pPr>
        <w:pStyle w:val="p1a"/>
      </w:pPr>
      <w:r>
        <w:t>First paragraph under a heading use “pla” style that has no indent under the heading, in Times 11pt. References are numbered sequentially in the text inside square brackets [1], [2]</w:t>
      </w:r>
    </w:p>
    <w:p w14:paraId="69A838E7" w14:textId="77777777" w:rsidR="003926FE" w:rsidRDefault="003926FE" w:rsidP="003926FE">
      <w:r>
        <w:t>Next paragraph, use “normal” style that has an indent in the first line of the paragraph.</w:t>
      </w:r>
    </w:p>
    <w:p w14:paraId="759BE64F" w14:textId="77777777" w:rsidR="003926FE" w:rsidRPr="00D512AA" w:rsidRDefault="003926FE" w:rsidP="003926FE">
      <w:pPr>
        <w:pStyle w:val="Heading2"/>
      </w:pPr>
      <w:r w:rsidRPr="00D512AA">
        <w:t>Heading level 2</w:t>
      </w:r>
    </w:p>
    <w:p w14:paraId="78DF5038" w14:textId="77777777" w:rsidR="003926FE" w:rsidRDefault="003926FE" w:rsidP="003926FE">
      <w:pPr>
        <w:pStyle w:val="p1a"/>
      </w:pPr>
      <w:r>
        <w:t>Another first paragraph below a heading.</w:t>
      </w:r>
    </w:p>
    <w:p w14:paraId="2A15675C" w14:textId="77777777" w:rsidR="003926FE" w:rsidRDefault="003926FE" w:rsidP="003926FE">
      <w:r>
        <w:t>Next paragraph, use “normal” style that has an indent in the first line of the paragraph.</w:t>
      </w:r>
    </w:p>
    <w:p w14:paraId="122B075F" w14:textId="77777777" w:rsidR="003926FE" w:rsidRDefault="003926FE" w:rsidP="003926FE">
      <w:pPr>
        <w:pStyle w:val="heading30"/>
      </w:pPr>
      <w:r>
        <w:t>Heading level 3</w:t>
      </w:r>
    </w:p>
    <w:p w14:paraId="17C67DEA" w14:textId="77777777" w:rsidR="003926FE" w:rsidRPr="00EE404D" w:rsidRDefault="003926FE" w:rsidP="003926FE">
      <w:pPr>
        <w:pStyle w:val="p1a"/>
      </w:pPr>
      <w:r>
        <w:t>Equation next line</w:t>
      </w:r>
    </w:p>
    <w:p w14:paraId="34D9288A" w14:textId="77777777" w:rsidR="003926FE" w:rsidRDefault="003926FE" w:rsidP="003926FE">
      <w:pPr>
        <w:pStyle w:val="equation"/>
      </w:pPr>
      <w:r>
        <w:t>X = y</w:t>
      </w:r>
    </w:p>
    <w:p w14:paraId="09F50842" w14:textId="77777777" w:rsidR="00B231EE" w:rsidRDefault="00B231EE" w:rsidP="003926FE">
      <w:pPr>
        <w:pStyle w:val="figlegend"/>
        <w:rPr>
          <w:b/>
        </w:rPr>
      </w:pPr>
    </w:p>
    <w:p w14:paraId="184A8274" w14:textId="77777777" w:rsidR="00B231EE" w:rsidRPr="00B231EE" w:rsidRDefault="00B231EE" w:rsidP="00B231EE">
      <w:pPr>
        <w:pStyle w:val="figlegend"/>
        <w:jc w:val="center"/>
      </w:pPr>
      <w:r w:rsidRPr="00B231EE">
        <w:t>[FIGURE HERE]</w:t>
      </w:r>
    </w:p>
    <w:p w14:paraId="7D7B51A3" w14:textId="77777777" w:rsidR="003926FE" w:rsidRDefault="003926FE" w:rsidP="003926FE">
      <w:pPr>
        <w:pStyle w:val="figlegend"/>
      </w:pPr>
      <w:r w:rsidRPr="00496BB7">
        <w:rPr>
          <w:b/>
        </w:rPr>
        <w:lastRenderedPageBreak/>
        <w:t xml:space="preserve">Fig. </w:t>
      </w:r>
      <w:r>
        <w:rPr>
          <w:b/>
        </w:rPr>
        <w:t>1</w:t>
      </w:r>
      <w:r>
        <w:t xml:space="preserve"> Figure legend below figure</w:t>
      </w:r>
    </w:p>
    <w:p w14:paraId="7EF7CE93" w14:textId="77777777" w:rsidR="003926FE" w:rsidRDefault="003926FE" w:rsidP="003926FE">
      <w:r>
        <w:t>Next paragraph ……….</w:t>
      </w:r>
    </w:p>
    <w:p w14:paraId="03BCE10E" w14:textId="77777777" w:rsidR="003926FE" w:rsidRDefault="003926FE" w:rsidP="003926FE">
      <w:r>
        <w:t>Another paragraph ……..</w:t>
      </w:r>
    </w:p>
    <w:p w14:paraId="00128F1C" w14:textId="77777777" w:rsidR="003926FE" w:rsidRDefault="003926FE" w:rsidP="003926FE">
      <w:pPr>
        <w:pStyle w:val="tablelegend"/>
      </w:pPr>
      <w:r w:rsidRPr="00E16961">
        <w:rPr>
          <w:b/>
        </w:rPr>
        <w:t>Table 1</w:t>
      </w:r>
      <w:r>
        <w:rPr>
          <w:b/>
        </w:rPr>
        <w:t xml:space="preserve"> </w:t>
      </w:r>
      <w:r>
        <w:t>Table legend appears above table</w:t>
      </w:r>
    </w:p>
    <w:p w14:paraId="6308E16A" w14:textId="77777777" w:rsidR="00B231EE" w:rsidRPr="00B231EE" w:rsidRDefault="00B231EE" w:rsidP="00B231EE">
      <w:pPr>
        <w:jc w:val="center"/>
      </w:pPr>
      <w:r>
        <w:t>[TABLE HERE]</w:t>
      </w:r>
    </w:p>
    <w:p w14:paraId="66BC7AD8" w14:textId="77777777" w:rsidR="003926FE" w:rsidRPr="003924D6" w:rsidRDefault="003926FE" w:rsidP="003926FE">
      <w:pPr>
        <w:pStyle w:val="heading10"/>
        <w:rPr>
          <w:rFonts w:ascii="Times" w:hAnsi="Times"/>
        </w:rPr>
      </w:pPr>
      <w:r w:rsidRPr="003924D6">
        <w:rPr>
          <w:rFonts w:ascii="Times" w:hAnsi="Times"/>
        </w:rPr>
        <w:t>References</w:t>
      </w:r>
    </w:p>
    <w:p w14:paraId="67C1A80D" w14:textId="77777777" w:rsidR="003926FE" w:rsidRDefault="003926FE" w:rsidP="003926FE">
      <w:pPr>
        <w:pStyle w:val="reference"/>
        <w:rPr>
          <w:lang w:eastAsia="en-US"/>
        </w:rPr>
      </w:pPr>
      <w:r>
        <w:rPr>
          <w:lang w:eastAsia="en-US"/>
        </w:rPr>
        <w:t>1.</w:t>
      </w:r>
      <w:r>
        <w:rPr>
          <w:lang w:eastAsia="en-US"/>
        </w:rPr>
        <w:tab/>
        <w:t>Denzin NK, Lincoln YS (2003) The landscape of qualitative research: theories and issues, Sage Publications, Sage Oaks</w:t>
      </w:r>
    </w:p>
    <w:p w14:paraId="0B58F708" w14:textId="77777777" w:rsidR="003926FE" w:rsidRDefault="003926FE" w:rsidP="003926FE">
      <w:pPr>
        <w:pStyle w:val="reference"/>
        <w:rPr>
          <w:lang w:eastAsia="en-US"/>
        </w:rPr>
      </w:pPr>
      <w:r>
        <w:rPr>
          <w:lang w:eastAsia="en-US"/>
        </w:rPr>
        <w:t>2.</w:t>
      </w:r>
      <w:r>
        <w:rPr>
          <w:lang w:eastAsia="en-US"/>
        </w:rPr>
        <w:tab/>
        <w:t>Mays N, Pope C (2000) Qualitative research in health care. Br Med J 320: 50-52</w:t>
      </w:r>
    </w:p>
    <w:p w14:paraId="6F09AE7E" w14:textId="77777777" w:rsidR="003926FE" w:rsidRDefault="003926FE" w:rsidP="003926FE">
      <w:pPr>
        <w:pStyle w:val="reference"/>
        <w:rPr>
          <w:lang w:eastAsia="en-US"/>
        </w:rPr>
      </w:pPr>
      <w:r>
        <w:rPr>
          <w:lang w:eastAsia="en-US"/>
        </w:rPr>
        <w:t>lots of references</w:t>
      </w:r>
    </w:p>
    <w:p w14:paraId="617807A4" w14:textId="77777777" w:rsidR="003926FE" w:rsidRDefault="003926FE" w:rsidP="003926FE">
      <w:pPr>
        <w:pStyle w:val="reference"/>
        <w:rPr>
          <w:lang w:eastAsia="en-US"/>
        </w:rPr>
      </w:pPr>
    </w:p>
    <w:p w14:paraId="54C9FFC2" w14:textId="77777777" w:rsidR="003926FE" w:rsidRDefault="003926FE" w:rsidP="003926FE">
      <w:pPr>
        <w:pStyle w:val="reference"/>
        <w:rPr>
          <w:lang w:eastAsia="en-US"/>
        </w:rPr>
      </w:pPr>
    </w:p>
    <w:p w14:paraId="6465A5DE" w14:textId="77777777" w:rsidR="003926FE" w:rsidRDefault="003926FE" w:rsidP="003926FE">
      <w:pPr>
        <w:pStyle w:val="reference"/>
        <w:rPr>
          <w:lang w:eastAsia="en-US"/>
        </w:rPr>
      </w:pPr>
    </w:p>
    <w:p w14:paraId="2A99212C" w14:textId="77777777" w:rsidR="003926FE" w:rsidRDefault="003926FE" w:rsidP="003926FE">
      <w:pPr>
        <w:pStyle w:val="reference"/>
        <w:rPr>
          <w:lang w:eastAsia="en-US"/>
        </w:rPr>
      </w:pPr>
    </w:p>
    <w:p w14:paraId="4F9A618F" w14:textId="77777777" w:rsidR="003926FE" w:rsidRDefault="003926FE" w:rsidP="003926FE">
      <w:pPr>
        <w:pStyle w:val="reference"/>
        <w:rPr>
          <w:lang w:eastAsia="en-US"/>
        </w:rPr>
      </w:pPr>
    </w:p>
    <w:p w14:paraId="709D9D36" w14:textId="77777777" w:rsidR="003926FE" w:rsidRDefault="003926FE" w:rsidP="003926FE">
      <w:pPr>
        <w:pStyle w:val="reference"/>
        <w:rPr>
          <w:lang w:eastAsia="en-US"/>
        </w:rPr>
      </w:pPr>
    </w:p>
    <w:p w14:paraId="69A520E4" w14:textId="77777777" w:rsidR="003926FE" w:rsidRDefault="003926FE" w:rsidP="003926FE">
      <w:pPr>
        <w:pStyle w:val="reference"/>
        <w:rPr>
          <w:lang w:eastAsia="en-US"/>
        </w:rPr>
      </w:pPr>
    </w:p>
    <w:p w14:paraId="7EEBC9D4" w14:textId="77777777" w:rsidR="003926FE" w:rsidRDefault="003926FE" w:rsidP="003926FE">
      <w:pPr>
        <w:pStyle w:val="reference"/>
        <w:rPr>
          <w:lang w:eastAsia="en-US"/>
        </w:rPr>
      </w:pPr>
    </w:p>
    <w:p w14:paraId="36AAC5A6" w14:textId="77777777" w:rsidR="003926FE" w:rsidRDefault="003926FE" w:rsidP="003926FE">
      <w:pPr>
        <w:pStyle w:val="reference"/>
        <w:rPr>
          <w:lang w:eastAsia="en-US"/>
        </w:rPr>
      </w:pPr>
    </w:p>
    <w:p w14:paraId="506D400E" w14:textId="77777777" w:rsidR="003926FE" w:rsidRDefault="003926FE" w:rsidP="003926FE">
      <w:pPr>
        <w:pStyle w:val="reference"/>
        <w:rPr>
          <w:lang w:eastAsia="en-US"/>
        </w:rPr>
      </w:pPr>
    </w:p>
    <w:p w14:paraId="0A3F2F42" w14:textId="77777777" w:rsidR="003926FE" w:rsidRDefault="003926FE" w:rsidP="003926FE">
      <w:pPr>
        <w:pStyle w:val="reference"/>
        <w:rPr>
          <w:lang w:eastAsia="en-US"/>
        </w:rPr>
      </w:pPr>
    </w:p>
    <w:p w14:paraId="3504A61C" w14:textId="77777777" w:rsidR="003926FE" w:rsidRDefault="003926FE" w:rsidP="003926FE">
      <w:pPr>
        <w:pStyle w:val="reference"/>
        <w:rPr>
          <w:lang w:eastAsia="en-US"/>
        </w:rPr>
      </w:pPr>
      <w:r>
        <w:rPr>
          <w:lang w:eastAsia="en-US"/>
        </w:rPr>
        <w:t>Lots more references</w:t>
      </w:r>
    </w:p>
    <w:p w14:paraId="0E653D51" w14:textId="77777777" w:rsidR="003926FE" w:rsidRDefault="003926FE" w:rsidP="003926FE">
      <w:pPr>
        <w:pStyle w:val="reference"/>
        <w:rPr>
          <w:lang w:eastAsia="en-US"/>
        </w:rPr>
      </w:pPr>
    </w:p>
    <w:p w14:paraId="5CEE084B" w14:textId="77777777" w:rsidR="003926FE" w:rsidRDefault="003926FE" w:rsidP="003926FE">
      <w:pPr>
        <w:pStyle w:val="reference"/>
        <w:rPr>
          <w:lang w:eastAsia="en-US"/>
        </w:rPr>
      </w:pPr>
    </w:p>
    <w:p w14:paraId="32C1041B" w14:textId="77777777" w:rsidR="003926FE" w:rsidRDefault="003926FE" w:rsidP="003926FE">
      <w:pPr>
        <w:pStyle w:val="reference"/>
        <w:rPr>
          <w:lang w:eastAsia="en-US"/>
        </w:rPr>
      </w:pPr>
    </w:p>
    <w:p w14:paraId="31C75800" w14:textId="77777777" w:rsidR="00F940D8" w:rsidRDefault="00F940D8" w:rsidP="00F940D8">
      <w:pPr>
        <w:pStyle w:val="reference"/>
        <w:ind w:left="0" w:firstLine="0"/>
      </w:pPr>
    </w:p>
    <w:p w14:paraId="4787C9D2" w14:textId="77777777" w:rsidR="003926FE" w:rsidRDefault="003926FE" w:rsidP="00F940D8">
      <w:pPr>
        <w:pStyle w:val="reference"/>
        <w:ind w:left="0" w:firstLine="0"/>
      </w:pPr>
    </w:p>
    <w:p w14:paraId="3F56649E" w14:textId="77777777" w:rsidR="003926FE" w:rsidRDefault="003926FE" w:rsidP="00F940D8">
      <w:pPr>
        <w:pStyle w:val="reference"/>
        <w:ind w:left="0" w:firstLine="0"/>
      </w:pPr>
    </w:p>
    <w:p w14:paraId="705EC761" w14:textId="77777777" w:rsidR="003926FE" w:rsidRDefault="003926FE" w:rsidP="00F940D8">
      <w:pPr>
        <w:pStyle w:val="reference"/>
        <w:ind w:left="0" w:firstLine="0"/>
      </w:pPr>
    </w:p>
    <w:p w14:paraId="7F13C71A" w14:textId="77777777" w:rsidR="003926FE" w:rsidRDefault="003926FE" w:rsidP="00F940D8">
      <w:pPr>
        <w:pStyle w:val="reference"/>
        <w:ind w:left="0" w:firstLine="0"/>
      </w:pPr>
    </w:p>
    <w:p w14:paraId="34CA1BD2" w14:textId="77777777" w:rsidR="003926FE" w:rsidRDefault="003926FE" w:rsidP="00F940D8">
      <w:pPr>
        <w:pStyle w:val="reference"/>
        <w:ind w:left="0" w:firstLine="0"/>
      </w:pPr>
    </w:p>
    <w:p w14:paraId="489A0601" w14:textId="77777777" w:rsidR="003926FE" w:rsidRDefault="003926FE" w:rsidP="00F940D8">
      <w:pPr>
        <w:pStyle w:val="reference"/>
        <w:ind w:left="0" w:firstLine="0"/>
      </w:pPr>
    </w:p>
    <w:p w14:paraId="57E52F7A" w14:textId="77777777" w:rsidR="003926FE" w:rsidRDefault="003926FE" w:rsidP="00F940D8">
      <w:pPr>
        <w:pStyle w:val="reference"/>
        <w:ind w:left="0" w:firstLine="0"/>
      </w:pPr>
    </w:p>
    <w:p w14:paraId="0E5B305E" w14:textId="77777777" w:rsidR="00571535" w:rsidRDefault="00571535" w:rsidP="00F940D8">
      <w:pPr>
        <w:pStyle w:val="reference"/>
        <w:ind w:left="0" w:firstLine="0"/>
      </w:pPr>
    </w:p>
    <w:p w14:paraId="5B5B3FD8" w14:textId="77777777" w:rsidR="00571535" w:rsidRDefault="00571535" w:rsidP="00F940D8">
      <w:pPr>
        <w:pStyle w:val="reference"/>
        <w:ind w:left="0" w:firstLine="0"/>
      </w:pPr>
    </w:p>
    <w:p w14:paraId="56AD1610" w14:textId="77777777" w:rsidR="00571535" w:rsidRDefault="00571535" w:rsidP="00F940D8">
      <w:pPr>
        <w:pStyle w:val="reference"/>
        <w:ind w:left="0" w:firstLine="0"/>
      </w:pPr>
    </w:p>
    <w:p w14:paraId="4934406C" w14:textId="77777777" w:rsidR="00571535" w:rsidRDefault="00571535" w:rsidP="00F940D8">
      <w:pPr>
        <w:pStyle w:val="reference"/>
        <w:ind w:left="0" w:firstLine="0"/>
      </w:pPr>
    </w:p>
    <w:p w14:paraId="74985C8D" w14:textId="77777777" w:rsidR="00571535" w:rsidRDefault="00571535" w:rsidP="00F940D8">
      <w:pPr>
        <w:pStyle w:val="reference"/>
        <w:ind w:left="0" w:firstLine="0"/>
      </w:pPr>
    </w:p>
    <w:p w14:paraId="14238DF4" w14:textId="77777777" w:rsidR="00571535" w:rsidRDefault="00571535" w:rsidP="00F940D8">
      <w:pPr>
        <w:pStyle w:val="reference"/>
        <w:ind w:left="0" w:firstLine="0"/>
      </w:pPr>
    </w:p>
    <w:p w14:paraId="33097F84" w14:textId="77777777" w:rsidR="00571535" w:rsidRDefault="00571535" w:rsidP="00F940D8">
      <w:pPr>
        <w:pStyle w:val="reference"/>
        <w:ind w:left="0" w:firstLine="0"/>
      </w:pPr>
    </w:p>
    <w:p w14:paraId="0E6DB56F" w14:textId="77777777" w:rsidR="00571535" w:rsidRDefault="00571535" w:rsidP="00F940D8">
      <w:pPr>
        <w:pStyle w:val="reference"/>
        <w:ind w:left="0" w:firstLine="0"/>
      </w:pPr>
    </w:p>
    <w:p w14:paraId="21D62BEF" w14:textId="77777777" w:rsidR="00571535" w:rsidRDefault="00571535" w:rsidP="00F940D8">
      <w:pPr>
        <w:pStyle w:val="reference"/>
        <w:ind w:left="0" w:firstLine="0"/>
      </w:pPr>
    </w:p>
    <w:p w14:paraId="306023AD" w14:textId="77777777" w:rsidR="00571535" w:rsidRDefault="00571535" w:rsidP="00F940D8">
      <w:pPr>
        <w:pStyle w:val="reference"/>
        <w:ind w:left="0" w:firstLine="0"/>
      </w:pPr>
    </w:p>
    <w:p w14:paraId="734571FF" w14:textId="77777777" w:rsidR="00571535" w:rsidRDefault="00571535" w:rsidP="00F940D8">
      <w:pPr>
        <w:pStyle w:val="reference"/>
        <w:ind w:left="0" w:firstLine="0"/>
      </w:pPr>
    </w:p>
    <w:p w14:paraId="4A332EC9" w14:textId="77777777" w:rsidR="00571535" w:rsidRDefault="00571535" w:rsidP="00F940D8">
      <w:pPr>
        <w:pStyle w:val="reference"/>
        <w:ind w:left="0" w:firstLine="0"/>
      </w:pPr>
    </w:p>
    <w:p w14:paraId="2896A545" w14:textId="77777777" w:rsidR="00571535" w:rsidRDefault="00571535" w:rsidP="00F940D8">
      <w:pPr>
        <w:pStyle w:val="reference"/>
        <w:ind w:left="0" w:firstLine="0"/>
      </w:pPr>
    </w:p>
    <w:p w14:paraId="364F1026" w14:textId="77777777" w:rsidR="003926FE" w:rsidRDefault="003926FE" w:rsidP="00F940D8">
      <w:pPr>
        <w:pStyle w:val="reference"/>
        <w:ind w:left="0" w:firstLine="0"/>
      </w:pPr>
    </w:p>
    <w:p w14:paraId="122B519B" w14:textId="77777777" w:rsidR="003926FE" w:rsidRDefault="003926FE" w:rsidP="00F940D8">
      <w:pPr>
        <w:pStyle w:val="reference"/>
        <w:ind w:left="0" w:firstLine="0"/>
      </w:pPr>
    </w:p>
    <w:p w14:paraId="22E66BF2" w14:textId="77777777" w:rsidR="003926FE" w:rsidRDefault="003926FE" w:rsidP="00F940D8">
      <w:pPr>
        <w:pStyle w:val="reference"/>
        <w:ind w:left="0" w:firstLine="0"/>
      </w:pPr>
    </w:p>
    <w:p w14:paraId="7CC7E513" w14:textId="77777777" w:rsidR="003926FE" w:rsidRDefault="003926FE" w:rsidP="00F940D8">
      <w:pPr>
        <w:pStyle w:val="reference"/>
        <w:ind w:left="0" w:firstLine="0"/>
      </w:pPr>
    </w:p>
    <w:p w14:paraId="1BABF2A8" w14:textId="77777777" w:rsidR="003926FE" w:rsidRDefault="003926FE" w:rsidP="00F940D8">
      <w:pPr>
        <w:pStyle w:val="reference"/>
        <w:ind w:left="0" w:firstLine="0"/>
      </w:pPr>
    </w:p>
    <w:p w14:paraId="2E88C81C" w14:textId="77777777" w:rsidR="003926FE" w:rsidRDefault="003926FE" w:rsidP="00F940D8">
      <w:pPr>
        <w:pStyle w:val="reference"/>
        <w:ind w:left="0" w:firstLine="0"/>
      </w:pPr>
    </w:p>
    <w:p w14:paraId="5071B309" w14:textId="77777777" w:rsidR="003926FE" w:rsidRPr="00EE404D" w:rsidRDefault="003926FE" w:rsidP="00F940D8">
      <w:pPr>
        <w:pStyle w:val="reference"/>
        <w:ind w:left="0" w:firstLine="0"/>
      </w:pPr>
      <w:r>
        <w:t>Even more references</w:t>
      </w:r>
    </w:p>
    <w:sectPr w:rsidR="003926FE" w:rsidRPr="00EE404D" w:rsidSect="00F940D8">
      <w:headerReference w:type="even" r:id="rId7"/>
      <w:headerReference w:type="default" r:id="rId8"/>
      <w:footerReference w:type="first" r:id="rId9"/>
      <w:type w:val="continuous"/>
      <w:pgSz w:w="11906" w:h="16838" w:code="9"/>
      <w:pgMar w:top="2948" w:right="2665" w:bottom="3231" w:left="2608" w:header="2381" w:footer="709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E18BBD" w14:textId="77777777" w:rsidR="002D03D3" w:rsidRDefault="002D03D3">
      <w:r>
        <w:separator/>
      </w:r>
    </w:p>
  </w:endnote>
  <w:endnote w:type="continuationSeparator" w:id="0">
    <w:p w14:paraId="75FCBC99" w14:textId="77777777" w:rsidR="002D03D3" w:rsidRDefault="002D0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C6B381-63B8-574F-BC0E-59DB9D6BEC4A}"/>
    <w:embedBold r:id="rId2" w:fontKey="{E4E6048B-D28B-4D4B-AB5D-851F14D2597D}"/>
    <w:embedItalic r:id="rId3" w:fontKey="{51BD0195-F3A1-3044-9487-734788038F8A}"/>
    <w:embedBoldItalic r:id="rId4" w:fontKey="{9CF9EC8F-87A4-1040-89CC-4A3973D4230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F1BC1BB3-53BE-D340-8DA0-1E57184E2B2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09F11F1-12D2-1040-B24A-22D03C30A1D2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7" w:fontKey="{43374511-B871-B14E-8816-2D01C6475B30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11" w:fontKey="{7541CE76-8E3D-414D-A200-0D96E94864FC}"/>
  </w:font>
  <w:font w:name="New York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MB Extra 12">
    <w:altName w:val="Cambria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0B991DE5-0E6D-E04B-A37B-C488242BFD27}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  <w:embedRegular r:id="rId15" w:fontKey="{F6E80121-FA69-034D-838D-D26EE025EB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3AC05" w14:textId="77777777" w:rsidR="00EC07B1" w:rsidRDefault="00EC07B1" w:rsidP="00F940D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0ACC">
      <w:rPr>
        <w:rStyle w:val="PageNumber"/>
        <w:noProof/>
      </w:rPr>
      <w:t>1</w:t>
    </w:r>
    <w:r>
      <w:rPr>
        <w:rStyle w:val="PageNumber"/>
      </w:rPr>
      <w:fldChar w:fldCharType="end"/>
    </w:r>
  </w:p>
  <w:p w14:paraId="1FBB15E2" w14:textId="77777777" w:rsidR="00EC07B1" w:rsidRDefault="00EC07B1" w:rsidP="00073D22">
    <w:pPr>
      <w:pStyle w:val="Footer"/>
      <w:tabs>
        <w:tab w:val="clear" w:pos="4536"/>
        <w:tab w:val="right" w:pos="6663"/>
      </w:tabs>
      <w:ind w:right="360" w:firstLine="0"/>
    </w:pPr>
    <w:r w:rsidRPr="000362CA">
      <w:rPr>
        <w:i/>
      </w:rPr>
      <w:t>Desig</w:t>
    </w:r>
    <w:r>
      <w:rPr>
        <w:i/>
      </w:rPr>
      <w:t>n Computing and Cognition DCC’</w:t>
    </w:r>
    <w:r w:rsidR="002E0B68">
      <w:rPr>
        <w:i/>
      </w:rPr>
      <w:t>20</w:t>
    </w:r>
    <w:r>
      <w:t xml:space="preserve">. J.S. Gero (ed), </w:t>
    </w:r>
    <w:r>
      <w:tab/>
    </w:r>
  </w:p>
  <w:p w14:paraId="67433F50" w14:textId="77777777" w:rsidR="00EC07B1" w:rsidRDefault="00B30ACC" w:rsidP="00073D22">
    <w:pPr>
      <w:pStyle w:val="Footer"/>
      <w:ind w:firstLine="0"/>
    </w:pPr>
    <w:r>
      <w:t>pp. xx-yy. © Springer 20</w:t>
    </w:r>
    <w:r w:rsidR="002E0B68">
      <w:t>20</w:t>
    </w:r>
  </w:p>
  <w:p w14:paraId="19E0D374" w14:textId="77777777" w:rsidR="00EC07B1" w:rsidRDefault="00EC07B1" w:rsidP="00F940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3F7ED" w14:textId="77777777" w:rsidR="002D03D3" w:rsidRDefault="002D03D3">
      <w:pPr>
        <w:pStyle w:val="p1a"/>
      </w:pPr>
      <w:r>
        <w:separator/>
      </w:r>
    </w:p>
  </w:footnote>
  <w:footnote w:type="continuationSeparator" w:id="0">
    <w:p w14:paraId="41195EA9" w14:textId="77777777" w:rsidR="002D03D3" w:rsidRDefault="002D0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C0AF8" w14:textId="77777777" w:rsidR="00EC07B1" w:rsidRDefault="00EC07B1" w:rsidP="00F940D8">
    <w:pPr>
      <w:pStyle w:val="Header"/>
      <w:framePr w:wrap="around" w:vAnchor="text" w:hAnchor="margin" w:y="1"/>
      <w:ind w:firstLine="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0ACC">
      <w:rPr>
        <w:rStyle w:val="PageNumber"/>
        <w:noProof/>
      </w:rPr>
      <w:t>2</w:t>
    </w:r>
    <w:r>
      <w:rPr>
        <w:rStyle w:val="PageNumber"/>
      </w:rPr>
      <w:fldChar w:fldCharType="end"/>
    </w:r>
  </w:p>
  <w:p w14:paraId="4B8D9AEB" w14:textId="77777777" w:rsidR="00EC07B1" w:rsidRDefault="00EC07B1" w:rsidP="00F940D8">
    <w:pPr>
      <w:pStyle w:val="Header"/>
      <w:tabs>
        <w:tab w:val="clear" w:pos="4536"/>
        <w:tab w:val="right" w:pos="6663"/>
      </w:tabs>
      <w:ind w:firstLine="0"/>
    </w:pPr>
    <w:r>
      <w:tab/>
      <w:t>A.N. Author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F7A99" w14:textId="77777777" w:rsidR="00EC07B1" w:rsidRPr="0002027E" w:rsidRDefault="00EC07B1" w:rsidP="00F940D8">
    <w:pPr>
      <w:pStyle w:val="Header"/>
      <w:framePr w:w="6748" w:wrap="around" w:vAnchor="text" w:hAnchor="margin" w:y="1"/>
      <w:tabs>
        <w:tab w:val="clear" w:pos="4536"/>
        <w:tab w:val="clear" w:pos="9072"/>
        <w:tab w:val="right" w:pos="6663"/>
      </w:tabs>
      <w:ind w:firstLine="0"/>
    </w:pPr>
    <w:r w:rsidRPr="0002027E">
      <w:rPr>
        <w:rStyle w:val="PageNumber"/>
        <w:sz w:val="22"/>
      </w:rPr>
      <w:t>Paper Title in</w:t>
    </w:r>
    <w:r>
      <w:rPr>
        <w:rStyle w:val="PageNumber"/>
        <w:sz w:val="22"/>
      </w:rPr>
      <w:t xml:space="preserve"> Times 11</w:t>
    </w:r>
    <w:r w:rsidRPr="0002027E">
      <w:rPr>
        <w:rStyle w:val="PageNumber"/>
        <w:sz w:val="22"/>
      </w:rPr>
      <w:t xml:space="preserve"> pt</w:t>
    </w:r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0ACC">
      <w:rPr>
        <w:rStyle w:val="PageNumber"/>
        <w:noProof/>
      </w:rPr>
      <w:t>3</w:t>
    </w:r>
    <w:r>
      <w:rPr>
        <w:rStyle w:val="PageNumber"/>
      </w:rPr>
      <w:fldChar w:fldCharType="end"/>
    </w:r>
  </w:p>
  <w:p w14:paraId="0CBF2377" w14:textId="77777777" w:rsidR="00EC07B1" w:rsidRDefault="00EC07B1" w:rsidP="00F940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1" w15:restartNumberingAfterBreak="0">
    <w:nsid w:val="0411396A"/>
    <w:multiLevelType w:val="hybridMultilevel"/>
    <w:tmpl w:val="5FAEEDF6"/>
    <w:lvl w:ilvl="0" w:tplc="86B652C2">
      <w:start w:val="1"/>
      <w:numFmt w:val="decimal"/>
      <w:lvlText w:val="%1."/>
      <w:lvlJc w:val="left"/>
      <w:pPr>
        <w:ind w:left="847" w:hanging="6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" w15:restartNumberingAfterBreak="0">
    <w:nsid w:val="18DB5197"/>
    <w:multiLevelType w:val="hybridMultilevel"/>
    <w:tmpl w:val="BE1AA52A"/>
    <w:lvl w:ilvl="0" w:tplc="9BE2B4D4">
      <w:start w:val="1"/>
      <w:numFmt w:val="bullet"/>
      <w:pStyle w:val="BulletItem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47E36"/>
    <w:multiLevelType w:val="hybridMultilevel"/>
    <w:tmpl w:val="86645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5" w15:restartNumberingAfterBreak="0">
    <w:nsid w:val="78D8410F"/>
    <w:multiLevelType w:val="singleLevel"/>
    <w:tmpl w:val="5FAEEDF6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6" w15:restartNumberingAfterBreak="0">
    <w:nsid w:val="7E5259C0"/>
    <w:multiLevelType w:val="hybridMultilevel"/>
    <w:tmpl w:val="CD9ECA3C"/>
    <w:lvl w:ilvl="0" w:tplc="D3CE3028">
      <w:start w:val="1"/>
      <w:numFmt w:val="bullet"/>
      <w:pStyle w:val="Subitem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>
    <w:abstractNumId w:val="4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embedSystemFonts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BB7"/>
    <w:rsid w:val="00073D22"/>
    <w:rsid w:val="000F484A"/>
    <w:rsid w:val="002A73B3"/>
    <w:rsid w:val="002B23E1"/>
    <w:rsid w:val="002D03D3"/>
    <w:rsid w:val="002E0B68"/>
    <w:rsid w:val="003926FE"/>
    <w:rsid w:val="003E77CB"/>
    <w:rsid w:val="004F281C"/>
    <w:rsid w:val="00571535"/>
    <w:rsid w:val="00582DF1"/>
    <w:rsid w:val="00771B77"/>
    <w:rsid w:val="007F2953"/>
    <w:rsid w:val="00932B51"/>
    <w:rsid w:val="0097150B"/>
    <w:rsid w:val="00B231EE"/>
    <w:rsid w:val="00B30ACC"/>
    <w:rsid w:val="00CA634B"/>
    <w:rsid w:val="00DE6441"/>
    <w:rsid w:val="00EC07B1"/>
    <w:rsid w:val="00F940D8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36E61D"/>
  <w14:defaultImageDpi w14:val="300"/>
  <w15:chartTrackingRefBased/>
  <w15:docId w15:val="{31445F24-D1C2-D54B-9174-4BA909CFE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ind w:firstLine="227"/>
      <w:jc w:val="both"/>
      <w:textAlignment w:val="baseline"/>
    </w:pPr>
    <w:rPr>
      <w:rFonts w:ascii="Times" w:hAnsi="Times"/>
      <w:sz w:val="22"/>
      <w:lang w:eastAsia="de-DE"/>
    </w:rPr>
  </w:style>
  <w:style w:type="paragraph" w:styleId="Heading1">
    <w:name w:val="heading 1"/>
    <w:basedOn w:val="Normal"/>
    <w:next w:val="Normal"/>
    <w:qFormat/>
    <w:rsid w:val="00EE404D"/>
    <w:pPr>
      <w:keepNext/>
      <w:spacing w:after="240"/>
      <w:outlineLvl w:val="0"/>
    </w:pPr>
    <w:rPr>
      <w:rFonts w:ascii="Times New Roman" w:hAnsi="Times New Roman"/>
      <w:b/>
      <w:bCs/>
      <w:sz w:val="28"/>
      <w:szCs w:val="24"/>
    </w:rPr>
  </w:style>
  <w:style w:type="paragraph" w:styleId="Heading2">
    <w:name w:val="heading 2"/>
    <w:basedOn w:val="Normal"/>
    <w:next w:val="Normal"/>
    <w:qFormat/>
    <w:rsid w:val="00D512AA"/>
    <w:pPr>
      <w:keepNext/>
      <w:spacing w:before="240" w:after="120"/>
      <w:ind w:firstLine="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EE404D"/>
    <w:pPr>
      <w:keepNext/>
      <w:spacing w:before="180" w:after="120"/>
      <w:outlineLvl w:val="2"/>
    </w:pPr>
    <w:rPr>
      <w:rFonts w:ascii="Times New Roman" w:hAnsi="Times New Roman" w:cs="Arial"/>
      <w:b/>
      <w:bCs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rPr>
      <w:sz w:val="20"/>
    </w:rPr>
  </w:style>
  <w:style w:type="paragraph" w:customStyle="1" w:styleId="Runninghead-left">
    <w:name w:val="Running head - left"/>
    <w:basedOn w:val="Normal"/>
    <w:pPr>
      <w:pBdr>
        <w:bottom w:val="single" w:sz="6" w:space="5" w:color="auto"/>
      </w:pBdr>
      <w:tabs>
        <w:tab w:val="left" w:pos="680"/>
        <w:tab w:val="right" w:pos="6237"/>
        <w:tab w:val="right" w:pos="6917"/>
      </w:tabs>
      <w:spacing w:after="120" w:line="220" w:lineRule="exact"/>
      <w:ind w:firstLine="0"/>
      <w:jc w:val="left"/>
    </w:pPr>
    <w:rPr>
      <w:sz w:val="20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Normal"/>
    <w:next w:val="authorinfo"/>
    <w:rsid w:val="008279A6"/>
    <w:pPr>
      <w:ind w:firstLine="0"/>
      <w:jc w:val="left"/>
    </w:pPr>
    <w:rPr>
      <w:b/>
    </w:rPr>
  </w:style>
  <w:style w:type="paragraph" w:customStyle="1" w:styleId="table">
    <w:name w:val="table"/>
    <w:basedOn w:val="Normal"/>
    <w:pPr>
      <w:ind w:firstLine="0"/>
      <w:jc w:val="left"/>
    </w:pPr>
    <w:rPr>
      <w:sz w:val="20"/>
      <w:szCs w:val="18"/>
    </w:rPr>
  </w:style>
  <w:style w:type="paragraph" w:customStyle="1" w:styleId="equation">
    <w:name w:val="equation"/>
    <w:basedOn w:val="Normal"/>
    <w:next w:val="Normal"/>
    <w:pPr>
      <w:tabs>
        <w:tab w:val="left" w:pos="6237"/>
      </w:tabs>
      <w:spacing w:before="120" w:after="120"/>
      <w:ind w:firstLine="0"/>
      <w:jc w:val="center"/>
    </w:pPr>
  </w:style>
  <w:style w:type="paragraph" w:customStyle="1" w:styleId="figlegend">
    <w:name w:val="figlegend"/>
    <w:basedOn w:val="Normal"/>
    <w:next w:val="Normal"/>
    <w:pPr>
      <w:keepLines/>
      <w:spacing w:before="120" w:after="240"/>
      <w:ind w:firstLine="0"/>
    </w:pPr>
    <w:rPr>
      <w:sz w:val="20"/>
    </w:rPr>
  </w:style>
  <w:style w:type="paragraph" w:customStyle="1" w:styleId="FunotentextFootnote">
    <w:name w:val="Fußnotentext.Footnote"/>
    <w:basedOn w:val="Normal"/>
    <w:pPr>
      <w:tabs>
        <w:tab w:val="left" w:pos="170"/>
      </w:tabs>
      <w:ind w:left="170" w:hanging="170"/>
    </w:pPr>
    <w:rPr>
      <w:sz w:val="20"/>
    </w:rPr>
  </w:style>
  <w:style w:type="character" w:styleId="FootnoteReference">
    <w:name w:val="footnote reference"/>
    <w:rPr>
      <w:position w:val="6"/>
      <w:sz w:val="12"/>
      <w:vertAlign w:val="baseline"/>
    </w:rPr>
  </w:style>
  <w:style w:type="paragraph" w:customStyle="1" w:styleId="heading10">
    <w:name w:val="heading1"/>
    <w:basedOn w:val="Normal"/>
    <w:next w:val="p1a"/>
    <w:rsid w:val="0012416B"/>
    <w:pPr>
      <w:keepNext/>
      <w:keepLines/>
      <w:tabs>
        <w:tab w:val="left" w:pos="454"/>
      </w:tabs>
      <w:suppressAutoHyphens/>
      <w:spacing w:before="520" w:after="280" w:line="280" w:lineRule="exact"/>
      <w:ind w:firstLine="0"/>
      <w:jc w:val="left"/>
    </w:pPr>
    <w:rPr>
      <w:rFonts w:ascii="Times New Roman" w:hAnsi="Times New Roman"/>
      <w:b/>
      <w:sz w:val="24"/>
    </w:rPr>
  </w:style>
  <w:style w:type="paragraph" w:customStyle="1" w:styleId="heading20">
    <w:name w:val="heading2"/>
    <w:basedOn w:val="Normal"/>
    <w:next w:val="p1a"/>
    <w:rsid w:val="0012416B"/>
    <w:pPr>
      <w:keepNext/>
      <w:keepLines/>
      <w:tabs>
        <w:tab w:val="left" w:pos="510"/>
      </w:tabs>
      <w:suppressAutoHyphens/>
      <w:spacing w:before="440" w:after="220" w:line="240" w:lineRule="exact"/>
      <w:ind w:firstLine="0"/>
      <w:jc w:val="left"/>
    </w:pPr>
    <w:rPr>
      <w:rFonts w:ascii="Times New Roman" w:hAnsi="Times New Roman"/>
      <w:b/>
    </w:rPr>
  </w:style>
  <w:style w:type="paragraph" w:customStyle="1" w:styleId="heading30">
    <w:name w:val="heading3"/>
    <w:basedOn w:val="Normal"/>
    <w:next w:val="p1a"/>
    <w:rsid w:val="0012416B"/>
    <w:pPr>
      <w:keepNext/>
      <w:keepLines/>
      <w:tabs>
        <w:tab w:val="left" w:pos="284"/>
      </w:tabs>
      <w:suppressAutoHyphens/>
      <w:spacing w:before="320" w:after="160" w:line="220" w:lineRule="exact"/>
      <w:ind w:firstLine="0"/>
      <w:jc w:val="left"/>
    </w:pPr>
    <w:rPr>
      <w:rFonts w:ascii="Times New Roman" w:hAnsi="Times New Roman"/>
      <w:b/>
      <w:i/>
      <w:sz w:val="20"/>
    </w:rPr>
  </w:style>
  <w:style w:type="paragraph" w:customStyle="1" w:styleId="Subitem">
    <w:name w:val="Subitem"/>
    <w:pPr>
      <w:numPr>
        <w:numId w:val="7"/>
      </w:numPr>
      <w:tabs>
        <w:tab w:val="clear" w:pos="587"/>
        <w:tab w:val="num" w:leader="none" w:pos="454"/>
      </w:tabs>
      <w:jc w:val="both"/>
    </w:pPr>
    <w:rPr>
      <w:rFonts w:ascii="Times" w:hAnsi="Times"/>
      <w:sz w:val="22"/>
      <w:lang w:val="de-DE" w:eastAsia="de-DE"/>
    </w:rPr>
  </w:style>
  <w:style w:type="paragraph" w:customStyle="1" w:styleId="NumberedItem">
    <w:name w:val="Numbered Item"/>
    <w:basedOn w:val="Subitem"/>
  </w:style>
  <w:style w:type="paragraph" w:customStyle="1" w:styleId="p1a">
    <w:name w:val="p1a"/>
    <w:basedOn w:val="Normal"/>
    <w:next w:val="Normal"/>
    <w:pPr>
      <w:ind w:firstLine="0"/>
    </w:pPr>
  </w:style>
  <w:style w:type="paragraph" w:customStyle="1" w:styleId="petit">
    <w:name w:val="petit"/>
    <w:basedOn w:val="Normal"/>
    <w:rPr>
      <w:sz w:val="20"/>
    </w:rPr>
  </w:style>
  <w:style w:type="paragraph" w:customStyle="1" w:styleId="reference">
    <w:name w:val="reference"/>
    <w:basedOn w:val="Normal"/>
    <w:pPr>
      <w:tabs>
        <w:tab w:val="left" w:pos="340"/>
      </w:tabs>
      <w:ind w:left="340" w:hanging="340"/>
    </w:pPr>
    <w:rPr>
      <w:sz w:val="20"/>
    </w:rPr>
  </w:style>
  <w:style w:type="paragraph" w:customStyle="1" w:styleId="Important">
    <w:name w:val="Important"/>
    <w:basedOn w:val="p1a"/>
    <w:pPr>
      <w:pBdr>
        <w:top w:val="single" w:sz="6" w:space="2" w:color="auto" w:shadow="1"/>
        <w:left w:val="single" w:sz="6" w:space="2" w:color="auto" w:shadow="1"/>
        <w:bottom w:val="single" w:sz="6" w:space="2" w:color="auto" w:shadow="1"/>
        <w:right w:val="single" w:sz="6" w:space="2" w:color="auto" w:shadow="1"/>
      </w:pBdr>
      <w:spacing w:before="120" w:after="120"/>
      <w:ind w:left="284" w:right="284"/>
    </w:pPr>
  </w:style>
  <w:style w:type="paragraph" w:customStyle="1" w:styleId="tablelegend">
    <w:name w:val="tablelegend"/>
    <w:basedOn w:val="Normal"/>
    <w:next w:val="Normal"/>
    <w:pPr>
      <w:keepNext/>
      <w:keepLines/>
      <w:spacing w:before="240" w:after="120"/>
      <w:ind w:firstLine="0"/>
    </w:pPr>
    <w:rPr>
      <w:sz w:val="20"/>
    </w:rPr>
  </w:style>
  <w:style w:type="paragraph" w:customStyle="1" w:styleId="tablenotes">
    <w:name w:val="tablenotes"/>
    <w:basedOn w:val="Normal"/>
    <w:next w:val="Normal"/>
    <w:pPr>
      <w:widowControl w:val="0"/>
      <w:ind w:firstLine="0"/>
      <w:jc w:val="left"/>
    </w:pPr>
    <w:rPr>
      <w:sz w:val="20"/>
    </w:rPr>
  </w:style>
  <w:style w:type="paragraph" w:customStyle="1" w:styleId="title">
    <w:name w:val="title"/>
    <w:basedOn w:val="Normal"/>
    <w:next w:val="author"/>
    <w:rsid w:val="00EE404D"/>
    <w:pPr>
      <w:keepNext/>
      <w:keepLines/>
      <w:pageBreakBefore/>
      <w:tabs>
        <w:tab w:val="left" w:pos="284"/>
      </w:tabs>
      <w:suppressAutoHyphens/>
      <w:spacing w:after="1680" w:line="348" w:lineRule="exact"/>
      <w:ind w:firstLine="0"/>
      <w:jc w:val="left"/>
    </w:pPr>
    <w:rPr>
      <w:rFonts w:ascii="Times New Roman" w:hAnsi="Times New Roman"/>
      <w:b/>
      <w:sz w:val="28"/>
    </w:rPr>
  </w:style>
  <w:style w:type="paragraph" w:styleId="TOC1">
    <w:name w:val="toc 1"/>
    <w:basedOn w:val="Normal"/>
    <w:next w:val="petit"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TOC2">
    <w:name w:val="toc 2"/>
    <w:basedOn w:val="TOC1"/>
    <w:pPr>
      <w:spacing w:before="0"/>
      <w:ind w:left="284"/>
    </w:pPr>
    <w:rPr>
      <w:b w:val="0"/>
    </w:rPr>
  </w:style>
  <w:style w:type="paragraph" w:styleId="TOC3">
    <w:name w:val="toc 3"/>
    <w:basedOn w:val="TOC1"/>
    <w:pPr>
      <w:spacing w:before="0"/>
      <w:ind w:left="510"/>
    </w:pPr>
    <w:rPr>
      <w:b w:val="0"/>
    </w:rPr>
  </w:style>
  <w:style w:type="paragraph" w:styleId="Index1">
    <w:name w:val="index 1"/>
    <w:basedOn w:val="Normal"/>
    <w:next w:val="Normal"/>
    <w:pPr>
      <w:ind w:left="220" w:hanging="220"/>
      <w:jc w:val="left"/>
    </w:pPr>
    <w:rPr>
      <w:sz w:val="20"/>
      <w:szCs w:val="21"/>
    </w:rPr>
  </w:style>
  <w:style w:type="paragraph" w:styleId="Index2">
    <w:name w:val="index 2"/>
    <w:basedOn w:val="Normal"/>
    <w:next w:val="Normal"/>
    <w:pPr>
      <w:ind w:left="440" w:hanging="220"/>
      <w:jc w:val="left"/>
    </w:pPr>
    <w:rPr>
      <w:sz w:val="20"/>
      <w:szCs w:val="21"/>
    </w:rPr>
  </w:style>
  <w:style w:type="paragraph" w:styleId="Index3">
    <w:name w:val="index 3"/>
    <w:basedOn w:val="Normal"/>
    <w:next w:val="Normal"/>
    <w:pPr>
      <w:ind w:left="660" w:hanging="220"/>
      <w:jc w:val="left"/>
    </w:pPr>
    <w:rPr>
      <w:szCs w:val="21"/>
    </w:rPr>
  </w:style>
  <w:style w:type="paragraph" w:styleId="IndexHeading">
    <w:name w:val="index heading"/>
    <w:basedOn w:val="Normal"/>
    <w:next w:val="Index1"/>
    <w:pPr>
      <w:spacing w:before="240" w:after="120"/>
      <w:ind w:firstLine="0"/>
      <w:jc w:val="left"/>
    </w:pPr>
    <w:rPr>
      <w:b/>
      <w:bCs/>
      <w:sz w:val="20"/>
      <w:szCs w:val="31"/>
    </w:rPr>
  </w:style>
  <w:style w:type="paragraph" w:styleId="FootnoteText">
    <w:name w:val="footnote text"/>
    <w:basedOn w:val="Normal"/>
    <w:rPr>
      <w:sz w:val="20"/>
    </w:rPr>
  </w:style>
  <w:style w:type="paragraph" w:styleId="TOC4">
    <w:name w:val="toc 4"/>
    <w:basedOn w:val="Normal"/>
    <w:next w:val="Normal"/>
    <w:autoRedefine/>
    <w:pPr>
      <w:ind w:left="660"/>
    </w:pPr>
  </w:style>
  <w:style w:type="paragraph" w:styleId="TOC5">
    <w:name w:val="toc 5"/>
    <w:basedOn w:val="Normal"/>
    <w:next w:val="Normal"/>
    <w:autoRedefine/>
    <w:pPr>
      <w:ind w:left="880"/>
    </w:pPr>
  </w:style>
  <w:style w:type="paragraph" w:styleId="TOC6">
    <w:name w:val="toc 6"/>
    <w:basedOn w:val="Normal"/>
    <w:next w:val="Normal"/>
    <w:autoRedefine/>
    <w:pPr>
      <w:ind w:left="1100"/>
    </w:pPr>
  </w:style>
  <w:style w:type="paragraph" w:styleId="TOC7">
    <w:name w:val="toc 7"/>
    <w:basedOn w:val="Normal"/>
    <w:next w:val="Normal"/>
    <w:autoRedefine/>
    <w:pPr>
      <w:ind w:left="1320"/>
    </w:pPr>
  </w:style>
  <w:style w:type="paragraph" w:styleId="TOC8">
    <w:name w:val="toc 8"/>
    <w:basedOn w:val="Normal"/>
    <w:next w:val="Normal"/>
    <w:autoRedefine/>
    <w:pPr>
      <w:ind w:left="1540"/>
    </w:pPr>
  </w:style>
  <w:style w:type="paragraph" w:styleId="TOC9">
    <w:name w:val="toc 9"/>
    <w:basedOn w:val="Normal"/>
    <w:next w:val="Normal"/>
    <w:autoRedefine/>
    <w:pPr>
      <w:ind w:left="1760"/>
    </w:pPr>
  </w:style>
  <w:style w:type="character" w:styleId="Hyperlink">
    <w:name w:val="Hyperlink"/>
    <w:rPr>
      <w:color w:val="0000FF"/>
      <w:u w:val="single"/>
    </w:rPr>
  </w:style>
  <w:style w:type="paragraph" w:styleId="Index4">
    <w:name w:val="index 4"/>
    <w:basedOn w:val="Normal"/>
    <w:next w:val="Normal"/>
    <w:autoRedefine/>
    <w:pPr>
      <w:ind w:left="880" w:hanging="220"/>
      <w:jc w:val="left"/>
    </w:pPr>
    <w:rPr>
      <w:rFonts w:ascii="Times New Roman" w:hAnsi="Times New Roman"/>
      <w:szCs w:val="21"/>
    </w:rPr>
  </w:style>
  <w:style w:type="paragraph" w:styleId="Index5">
    <w:name w:val="index 5"/>
    <w:basedOn w:val="Normal"/>
    <w:next w:val="Normal"/>
    <w:autoRedefine/>
    <w:pPr>
      <w:ind w:left="1100" w:hanging="220"/>
      <w:jc w:val="left"/>
    </w:pPr>
    <w:rPr>
      <w:rFonts w:ascii="Times New Roman" w:hAnsi="Times New Roman"/>
      <w:szCs w:val="21"/>
    </w:rPr>
  </w:style>
  <w:style w:type="paragraph" w:styleId="Index6">
    <w:name w:val="index 6"/>
    <w:basedOn w:val="Normal"/>
    <w:next w:val="Normal"/>
    <w:autoRedefine/>
    <w:pPr>
      <w:ind w:left="1320" w:hanging="220"/>
      <w:jc w:val="left"/>
    </w:pPr>
    <w:rPr>
      <w:rFonts w:ascii="Times New Roman" w:hAnsi="Times New Roman"/>
      <w:szCs w:val="21"/>
    </w:rPr>
  </w:style>
  <w:style w:type="paragraph" w:styleId="Index7">
    <w:name w:val="index 7"/>
    <w:basedOn w:val="Normal"/>
    <w:next w:val="Normal"/>
    <w:autoRedefine/>
    <w:pPr>
      <w:ind w:left="1540" w:hanging="220"/>
      <w:jc w:val="left"/>
    </w:pPr>
    <w:rPr>
      <w:rFonts w:ascii="Times New Roman" w:hAnsi="Times New Roman"/>
      <w:szCs w:val="21"/>
    </w:rPr>
  </w:style>
  <w:style w:type="paragraph" w:styleId="Index8">
    <w:name w:val="index 8"/>
    <w:basedOn w:val="Normal"/>
    <w:next w:val="Normal"/>
    <w:autoRedefine/>
    <w:pPr>
      <w:ind w:left="1760" w:hanging="220"/>
      <w:jc w:val="left"/>
    </w:pPr>
    <w:rPr>
      <w:rFonts w:ascii="Times New Roman" w:hAnsi="Times New Roman"/>
      <w:szCs w:val="21"/>
    </w:rPr>
  </w:style>
  <w:style w:type="paragraph" w:styleId="Index9">
    <w:name w:val="index 9"/>
    <w:basedOn w:val="Normal"/>
    <w:next w:val="Normal"/>
    <w:autoRedefine/>
    <w:pPr>
      <w:ind w:left="1980" w:hanging="220"/>
      <w:jc w:val="left"/>
    </w:pPr>
    <w:rPr>
      <w:rFonts w:ascii="Times New Roman" w:hAnsi="Times New Roman"/>
      <w:szCs w:val="21"/>
    </w:rPr>
  </w:style>
  <w:style w:type="paragraph" w:customStyle="1" w:styleId="authorinfo">
    <w:name w:val="authorinfo"/>
    <w:basedOn w:val="Normal"/>
    <w:next w:val="p1a"/>
    <w:rsid w:val="008279A6"/>
    <w:pPr>
      <w:spacing w:after="720"/>
      <w:ind w:firstLine="0"/>
      <w:jc w:val="left"/>
    </w:pPr>
    <w:rPr>
      <w:i/>
    </w:rPr>
  </w:style>
  <w:style w:type="paragraph" w:customStyle="1" w:styleId="BulletItem">
    <w:name w:val="Bullet Item"/>
    <w:pPr>
      <w:numPr>
        <w:numId w:val="6"/>
      </w:numPr>
      <w:tabs>
        <w:tab w:val="clear" w:pos="360"/>
        <w:tab w:val="left" w:pos="227"/>
        <w:tab w:val="left" w:pos="454"/>
      </w:tabs>
      <w:jc w:val="both"/>
    </w:pPr>
    <w:rPr>
      <w:rFonts w:ascii="Times" w:hAnsi="Times"/>
      <w:sz w:val="22"/>
      <w:lang w:val="de-DE" w:eastAsia="de-DE"/>
    </w:rPr>
  </w:style>
  <w:style w:type="paragraph" w:customStyle="1" w:styleId="abstractab">
    <w:name w:val="abstract.ab"/>
    <w:basedOn w:val="Normal"/>
    <w:next w:val="Normal"/>
    <w:rsid w:val="000C7DEE"/>
    <w:pPr>
      <w:tabs>
        <w:tab w:val="left" w:pos="300"/>
        <w:tab w:val="left" w:pos="426"/>
        <w:tab w:val="left" w:pos="1701"/>
        <w:tab w:val="left" w:pos="2720"/>
        <w:tab w:val="left" w:pos="3020"/>
        <w:tab w:val="left" w:pos="6120"/>
      </w:tabs>
      <w:overflowPunct/>
      <w:autoSpaceDE/>
      <w:autoSpaceDN/>
      <w:adjustRightInd/>
      <w:spacing w:line="220" w:lineRule="atLeast"/>
      <w:ind w:left="1123" w:firstLine="0"/>
      <w:textAlignment w:val="auto"/>
    </w:pPr>
    <w:rPr>
      <w:rFonts w:ascii="New York" w:hAnsi="New York"/>
      <w:sz w:val="20"/>
      <w:lang w:eastAsia="en-US"/>
    </w:rPr>
  </w:style>
  <w:style w:type="paragraph" w:customStyle="1" w:styleId="textfirsttf">
    <w:name w:val="text_first.tf"/>
    <w:basedOn w:val="Normal"/>
    <w:rsid w:val="000C7DEE"/>
    <w:pPr>
      <w:tabs>
        <w:tab w:val="left" w:pos="284"/>
        <w:tab w:val="left" w:pos="1701"/>
        <w:tab w:val="left" w:pos="2720"/>
        <w:tab w:val="left" w:pos="3020"/>
        <w:tab w:val="left" w:pos="6120"/>
      </w:tabs>
      <w:overflowPunct/>
      <w:autoSpaceDE/>
      <w:autoSpaceDN/>
      <w:adjustRightInd/>
      <w:spacing w:line="240" w:lineRule="atLeast"/>
      <w:ind w:firstLine="0"/>
      <w:textAlignment w:val="auto"/>
    </w:pPr>
    <w:rPr>
      <w:rFonts w:ascii="Times New Roman" w:hAnsi="Times New Roman"/>
      <w:szCs w:val="22"/>
      <w:lang w:eastAsia="en-US"/>
    </w:rPr>
  </w:style>
  <w:style w:type="paragraph" w:customStyle="1" w:styleId="textt">
    <w:name w:val="text.t"/>
    <w:basedOn w:val="textfirsttf"/>
    <w:rsid w:val="000C7DEE"/>
    <w:pPr>
      <w:ind w:firstLine="284"/>
    </w:pPr>
  </w:style>
  <w:style w:type="paragraph" w:customStyle="1" w:styleId="captionstable">
    <w:name w:val="captions_table"/>
    <w:aliases w:val="ct"/>
    <w:basedOn w:val="Normal"/>
    <w:next w:val="Normal"/>
    <w:rsid w:val="00DD0596"/>
    <w:pPr>
      <w:tabs>
        <w:tab w:val="left" w:pos="300"/>
        <w:tab w:val="left" w:pos="426"/>
        <w:tab w:val="left" w:pos="1701"/>
        <w:tab w:val="left" w:pos="3000"/>
        <w:tab w:val="left" w:pos="6120"/>
      </w:tabs>
      <w:overflowPunct/>
      <w:autoSpaceDE/>
      <w:autoSpaceDN/>
      <w:adjustRightInd/>
      <w:spacing w:before="240" w:after="120" w:line="240" w:lineRule="atLeast"/>
      <w:ind w:firstLine="0"/>
      <w:jc w:val="center"/>
      <w:textAlignment w:val="auto"/>
    </w:pPr>
    <w:rPr>
      <w:rFonts w:ascii="Times New Roman" w:hAnsi="Times New Roman" w:cs="New York"/>
      <w:sz w:val="20"/>
      <w:lang w:eastAsia="en-US"/>
    </w:rPr>
  </w:style>
  <w:style w:type="paragraph" w:customStyle="1" w:styleId="Default">
    <w:name w:val="Default"/>
    <w:rsid w:val="00DD0596"/>
    <w:pPr>
      <w:widowControl w:val="0"/>
      <w:autoSpaceDE w:val="0"/>
      <w:autoSpaceDN w:val="0"/>
      <w:adjustRightInd w:val="0"/>
    </w:pPr>
    <w:rPr>
      <w:rFonts w:ascii="CMB Extra 12" w:hAnsi="CMB Extra 12" w:cs="CMB Extra 12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ohngero:Documents:Conferences&#8226;Current:08&#8226;Conferences:DCC08:DCC08%20Proceedings:Springer:sv-layout-contrib11-e:sv-layout-contrib11-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HD:Users:johngero:Documents:Conferences•Current:08•Conferences:DCC08:DCC08 Proceedings:Springer:sv-layout-contrib11-e:sv-layout-contrib11-e.dot</Template>
  <TotalTime>0</TotalTime>
  <Pages>3</Pages>
  <Words>195</Words>
  <Characters>1058</Characters>
  <Application>Microsoft Office Word</Application>
  <DocSecurity>0</DocSecurity>
  <Lines>36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BertelsmannSpringer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Gero</dc:creator>
  <cp:keywords/>
  <dc:description/>
  <cp:lastModifiedBy>Gero, John</cp:lastModifiedBy>
  <cp:revision>2</cp:revision>
  <cp:lastPrinted>2008-03-12T15:36:00Z</cp:lastPrinted>
  <dcterms:created xsi:type="dcterms:W3CDTF">2020-05-19T20:56:00Z</dcterms:created>
  <dcterms:modified xsi:type="dcterms:W3CDTF">2020-05-19T20:56:00Z</dcterms:modified>
</cp:coreProperties>
</file>